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header2.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3CD5" w:rsidRDefault="005B6026" w:rsidP="00AA1A08">
      <w:pPr>
        <w:ind w:right="1"/>
        <w:rPr>
          <w:szCs w:val="20"/>
        </w:rPr>
      </w:pPr>
      <w:r w:rsidRPr="00AA1A08">
        <w:rPr>
          <w:noProof/>
          <w:szCs w:val="20"/>
          <w:lang w:eastAsia="de-DE"/>
        </w:rPr>
        <mc:AlternateContent>
          <mc:Choice Requires="wps">
            <w:drawing>
              <wp:anchor distT="0" distB="0" distL="114300" distR="114300" simplePos="0" relativeHeight="251665408" behindDoc="0" locked="0" layoutInCell="1" allowOverlap="1" wp14:anchorId="68D1A73C" wp14:editId="4E09973E">
                <wp:simplePos x="0" y="0"/>
                <wp:positionH relativeFrom="column">
                  <wp:posOffset>4213860</wp:posOffset>
                </wp:positionH>
                <wp:positionV relativeFrom="page">
                  <wp:posOffset>3968750</wp:posOffset>
                </wp:positionV>
                <wp:extent cx="2044700" cy="579247"/>
                <wp:effectExtent l="0" t="0" r="0" b="0"/>
                <wp:wrapNone/>
                <wp:docPr id="7" name="Textfeld 7"/>
                <wp:cNvGraphicFramePr/>
                <a:graphic xmlns:a="http://schemas.openxmlformats.org/drawingml/2006/main">
                  <a:graphicData uri="http://schemas.microsoft.com/office/word/2010/wordprocessingShape">
                    <wps:wsp>
                      <wps:cNvSpPr txBox="1"/>
                      <wps:spPr>
                        <a:xfrm>
                          <a:off x="0" y="0"/>
                          <a:ext cx="2044700" cy="579247"/>
                        </a:xfrm>
                        <a:prstGeom prst="rect">
                          <a:avLst/>
                        </a:prstGeom>
                        <a:noFill/>
                        <a:ln>
                          <a:noFill/>
                        </a:ln>
                        <a:effectLst/>
                        <a:extLst>
                          <a:ext uri="{FAA26D3D-D897-4be2-8F04-BA451C77F1D7}">
                            <ma14:placeholder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EA61BA" w:rsidRPr="0032576E" w:rsidRDefault="00EA61BA" w:rsidP="003D49F6">
                            <w:pPr>
                              <w:pStyle w:val="Briefdatum"/>
                            </w:pPr>
                            <w:r w:rsidRPr="0032576E">
                              <w:t>P</w:t>
                            </w:r>
                            <w:r w:rsidR="005B6026" w:rsidRPr="0032576E">
                              <w:t>assau</w:t>
                            </w:r>
                            <w:r w:rsidR="00237BA1" w:rsidRPr="0032576E">
                              <w:t>,</w:t>
                            </w:r>
                            <w:r w:rsidR="00CE2CA5" w:rsidRPr="0032576E">
                              <w:t xml:space="preserve"> </w:t>
                            </w:r>
                            <w:r w:rsidR="00347DD3" w:rsidRPr="0032576E">
                              <w:fldChar w:fldCharType="begin"/>
                            </w:r>
                            <w:r w:rsidR="00347DD3" w:rsidRPr="0032576E">
                              <w:instrText xml:space="preserve"> TIME \@ "d. MMMM yyyy" </w:instrText>
                            </w:r>
                            <w:r w:rsidR="00347DD3" w:rsidRPr="0032576E">
                              <w:fldChar w:fldCharType="separate"/>
                            </w:r>
                            <w:r w:rsidR="00961872">
                              <w:rPr>
                                <w:noProof/>
                              </w:rPr>
                              <w:t>12. Mai 2023</w:t>
                            </w:r>
                            <w:r w:rsidR="00347DD3" w:rsidRPr="0032576E">
                              <w:fldChar w:fldCharType="end"/>
                            </w:r>
                          </w:p>
                          <w:p w:rsidR="00E375A9" w:rsidRPr="00981134" w:rsidRDefault="00E375A9" w:rsidP="003D49F6">
                            <w:pPr>
                              <w:pStyle w:val="Briefdatum"/>
                            </w:pPr>
                          </w:p>
                        </w:txbxContent>
                      </wps:txbx>
                      <wps:bodyPr rot="0" spcFirstLastPara="0" vertOverflow="overflow" horzOverflow="overflow" vert="horz" wrap="square" lIns="91440" tIns="45720" rIns="7200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D1A73C" id="_x0000_t202" coordsize="21600,21600" o:spt="202" path="m,l,21600r21600,l21600,xe">
                <v:stroke joinstyle="miter"/>
                <v:path gradientshapeok="t" o:connecttype="rect"/>
              </v:shapetype>
              <v:shape id="Textfeld 7" o:spid="_x0000_s1026" type="#_x0000_t202" style="position:absolute;margin-left:331.8pt;margin-top:312.5pt;width:161pt;height:45.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" filled="f" stroked="f">
                <v:textbox inset=",,2mm">
                  <w:txbxContent>
                    <w:p w:rsidR="00EA61BA" w:rsidRPr="0032576E" w:rsidRDefault="00EA61BA" w:rsidP="003D49F6">
                      <w:pPr>
                        <w:pStyle w:val="Briefdatum"/>
                      </w:pPr>
                      <w:r w:rsidRPr="0032576E">
                        <w:t>P</w:t>
                      </w:r>
                      <w:r w:rsidR="005B6026" w:rsidRPr="0032576E">
                        <w:t>assau</w:t>
                      </w:r>
                      <w:r w:rsidR="00237BA1" w:rsidRPr="0032576E">
                        <w:t>,</w:t>
                      </w:r>
                      <w:r w:rsidR="00CE2CA5" w:rsidRPr="0032576E">
                        <w:t xml:space="preserve"> </w:t>
                      </w:r>
                      <w:r w:rsidR="00347DD3" w:rsidRPr="0032576E">
                        <w:fldChar w:fldCharType="begin"/>
                      </w:r>
                      <w:r w:rsidR="00347DD3" w:rsidRPr="0032576E">
                        <w:instrText xml:space="preserve"> TIME \@ "d. MMMM yyyy" </w:instrText>
                      </w:r>
                      <w:r w:rsidR="00347DD3" w:rsidRPr="0032576E">
                        <w:fldChar w:fldCharType="separate"/>
                      </w:r>
                      <w:r w:rsidR="00961872">
                        <w:rPr>
                          <w:noProof/>
                        </w:rPr>
                        <w:t>12. Mai 2023</w:t>
                      </w:r>
                      <w:r w:rsidR="00347DD3" w:rsidRPr="0032576E">
                        <w:fldChar w:fldCharType="end"/>
                      </w:r>
                    </w:p>
                    <w:p w:rsidR="00E375A9" w:rsidRPr="00981134" w:rsidRDefault="00E375A9" w:rsidP="003D49F6">
                      <w:pPr>
                        <w:pStyle w:val="Briefdatum"/>
                      </w:pPr>
                    </w:p>
                  </w:txbxContent>
                </v:textbox>
                <w10:wrap anchory="page"/>
              </v:shape>
            </w:pict>
          </mc:Fallback>
        </mc:AlternateContent>
      </w:r>
      <w:r w:rsidR="008061AF" w:rsidRPr="00AA1A08">
        <w:rPr>
          <w:noProof/>
          <w:szCs w:val="20"/>
          <w:lang w:eastAsia="de-DE"/>
        </w:rPr>
        <mc:AlternateContent>
          <mc:Choice Requires="wps">
            <w:drawing>
              <wp:anchor distT="0" distB="0" distL="114300" distR="114300" simplePos="0" relativeHeight="251661312" behindDoc="0" locked="1" layoutInCell="1" allowOverlap="1" wp14:anchorId="60FBF552" wp14:editId="3CFF35CA">
                <wp:simplePos x="0" y="0"/>
                <wp:positionH relativeFrom="column">
                  <wp:posOffset>-96520</wp:posOffset>
                </wp:positionH>
                <wp:positionV relativeFrom="page">
                  <wp:posOffset>1779905</wp:posOffset>
                </wp:positionV>
                <wp:extent cx="2710815" cy="1238885"/>
                <wp:effectExtent l="0" t="0" r="0" b="5715"/>
                <wp:wrapNone/>
                <wp:docPr id="4" name="Textfeld 4"/>
                <wp:cNvGraphicFramePr/>
                <a:graphic xmlns:a="http://schemas.openxmlformats.org/drawingml/2006/main">
                  <a:graphicData uri="http://schemas.microsoft.com/office/word/2010/wordprocessingShape">
                    <wps:wsp>
                      <wps:cNvSpPr txBox="1"/>
                      <wps:spPr>
                        <a:xfrm>
                          <a:off x="0" y="0"/>
                          <a:ext cx="2710815" cy="1238885"/>
                        </a:xfrm>
                        <a:prstGeom prst="rect">
                          <a:avLst/>
                        </a:prstGeom>
                        <a:noFill/>
                        <a:ln>
                          <a:noFill/>
                        </a:ln>
                        <a:effectLst/>
                        <a:extLst>
                          <a:ext uri="{FAA26D3D-D897-4be2-8F04-BA451C77F1D7}">
                            <ma14:placeholder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237BA1" w:rsidRDefault="00BF2A86" w:rsidP="00347DD3">
                            <w:pPr>
                              <w:pStyle w:val="Anschrift"/>
                            </w:pPr>
                            <w:r>
                              <w:t>Anschrift</w:t>
                            </w:r>
                          </w:p>
                          <w:p w:rsidR="00237BA1" w:rsidRPr="00981134" w:rsidRDefault="00237BA1" w:rsidP="00347DD3">
                            <w:pPr>
                              <w:pStyle w:val="Anschrif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FBF552" id="Textfeld 4" o:spid="_x0000_s1027" type="#_x0000_t202" style="position:absolute;margin-left:-7.6pt;margin-top:140.15pt;width:213.45pt;height:97.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" filled="f" stroked="f">
                <v:textbox>
                  <w:txbxContent>
                    <w:p w:rsidR="00237BA1" w:rsidRDefault="00BF2A86" w:rsidP="00347DD3">
                      <w:pPr>
                        <w:pStyle w:val="Anschrift"/>
                      </w:pPr>
                      <w:r>
                        <w:t>Anschrift</w:t>
                      </w:r>
                    </w:p>
                    <w:p w:rsidR="00237BA1" w:rsidRPr="00981134" w:rsidRDefault="00237BA1" w:rsidP="00347DD3">
                      <w:pPr>
                        <w:pStyle w:val="Anschrift"/>
                      </w:pPr>
                    </w:p>
                  </w:txbxContent>
                </v:textbox>
                <w10:wrap anchory="page"/>
                <w10:anchorlock/>
              </v:shape>
            </w:pict>
          </mc:Fallback>
        </mc:AlternateContent>
      </w:r>
    </w:p>
    <w:p w:rsidR="00347DD3" w:rsidRPr="00981134" w:rsidRDefault="00200973" w:rsidP="00347DD3">
      <w:pPr>
        <w:pStyle w:val="Brieftext"/>
      </w:pPr>
      <w:r w:rsidRPr="00200973">
        <w:rPr>
          <w:b/>
          <w:bCs/>
          <w:color w:val="595959" w:themeColor="text1" w:themeTint="A6"/>
          <w:sz w:val="20"/>
          <w:szCs w:val="20"/>
        </w:rPr>
        <w:t>Einsichtnahme in das erweiterte Führungszeugnis aufgrund Deiner ehrenamtlichen Tätigkei</w:t>
      </w:r>
      <w:r w:rsidR="00E9688D">
        <w:rPr>
          <w:b/>
          <w:bCs/>
          <w:color w:val="595959" w:themeColor="text1" w:themeTint="A6"/>
          <w:sz w:val="20"/>
          <w:szCs w:val="20"/>
        </w:rPr>
        <w:t>t</w:t>
      </w:r>
    </w:p>
    <w:p w:rsidR="00200973" w:rsidRDefault="00200973" w:rsidP="00347DD3">
      <w:pPr>
        <w:pStyle w:val="Brieftext"/>
      </w:pPr>
    </w:p>
    <w:p w:rsidR="00200973" w:rsidRDefault="00200973" w:rsidP="00347DD3">
      <w:pPr>
        <w:pStyle w:val="Brieftext"/>
      </w:pPr>
    </w:p>
    <w:p w:rsidR="00200973" w:rsidRDefault="00200973" w:rsidP="00347DD3">
      <w:pPr>
        <w:pStyle w:val="Brieftext"/>
      </w:pPr>
      <w:r>
        <w:t xml:space="preserve">Anrede, </w:t>
      </w:r>
    </w:p>
    <w:p w:rsidR="00200973" w:rsidRDefault="00200973" w:rsidP="00347DD3">
      <w:pPr>
        <w:pStyle w:val="Brieftext"/>
      </w:pPr>
    </w:p>
    <w:p w:rsidR="00200973" w:rsidRDefault="00200973" w:rsidP="007A1191">
      <w:pPr>
        <w:pStyle w:val="Brieftext"/>
        <w:jc w:val="both"/>
      </w:pPr>
      <w:r>
        <w:t>vorweg möchten wir Dir ganz herzlich danke</w:t>
      </w:r>
      <w:r w:rsidR="00A445A2">
        <w:t>n, dass Du ehrenamtlich in der K</w:t>
      </w:r>
      <w:r>
        <w:t>irchlichen Jugend(</w:t>
      </w:r>
      <w:proofErr w:type="spellStart"/>
      <w:r>
        <w:t>verbands</w:t>
      </w:r>
      <w:proofErr w:type="spellEnd"/>
      <w:r>
        <w:t>)</w:t>
      </w:r>
      <w:proofErr w:type="spellStart"/>
      <w:r>
        <w:t>arbeit</w:t>
      </w:r>
      <w:proofErr w:type="spellEnd"/>
      <w:r>
        <w:t xml:space="preserve"> tätig bist und Verantwortung übernimmst.</w:t>
      </w:r>
    </w:p>
    <w:p w:rsidR="00200973" w:rsidRDefault="00200973" w:rsidP="007A1191">
      <w:pPr>
        <w:pStyle w:val="Brieftext"/>
        <w:jc w:val="both"/>
      </w:pPr>
      <w:r>
        <w:t>Gerade Kinder und Jugendliche müssen darauf vertrauen können, dass sie in den Verbänden und bei Angeboten d</w:t>
      </w:r>
      <w:r w:rsidR="002A1FC5">
        <w:t>er</w:t>
      </w:r>
      <w:r>
        <w:t xml:space="preserve"> Kirchlichen Jugendbüros sichere Orte finden, an denen sie keine Angst vor Grenzverletzungen oder Gewalt, welcher Art auch immer, haben müssen. Dazu wollen wir unseren Beitrag leisten.</w:t>
      </w:r>
    </w:p>
    <w:p w:rsidR="00200973" w:rsidRDefault="00200973" w:rsidP="007A1191">
      <w:pPr>
        <w:pStyle w:val="Brieftext"/>
        <w:jc w:val="both"/>
      </w:pPr>
    </w:p>
    <w:p w:rsidR="00200973" w:rsidRDefault="00200973" w:rsidP="007A1191">
      <w:pPr>
        <w:pStyle w:val="Brieftext"/>
        <w:jc w:val="both"/>
      </w:pPr>
      <w:r>
        <w:t xml:space="preserve">Zu diesem präventiven Schutzauftrag gehört neben anderen Bausteinen (Ehrenerklärung, Fortbildung im Bereich Prävention, …) seit Jahren, dass bei </w:t>
      </w:r>
      <w:r w:rsidRPr="00E9688D">
        <w:rPr>
          <w:i/>
        </w:rPr>
        <w:t>ehrenamtlicher Tätigkeit</w:t>
      </w:r>
      <w:r>
        <w:t xml:space="preserve"> im Kinder- und Jugendbereich grundsätzlich das </w:t>
      </w:r>
      <w:r w:rsidRPr="00370EA0">
        <w:rPr>
          <w:i/>
        </w:rPr>
        <w:t>erweiterte Führungszeugnis (</w:t>
      </w:r>
      <w:proofErr w:type="spellStart"/>
      <w:r w:rsidRPr="00370EA0">
        <w:rPr>
          <w:i/>
        </w:rPr>
        <w:t>eFZ</w:t>
      </w:r>
      <w:proofErr w:type="spellEnd"/>
      <w:r w:rsidRPr="00370EA0">
        <w:rPr>
          <w:i/>
        </w:rPr>
        <w:t xml:space="preserve">) </w:t>
      </w:r>
      <w:r>
        <w:t xml:space="preserve">vorgelegt werden muss, dies hat der Gesetzgeber im Bundeskinderschutzgesetz bereits 2012 festgelegt. So ist sichergestellt, dass niemand, der wegen einer Sexualstraftat verurteilt wurde, mit Kindern und Jugendlichen zu tun hat. Selbstverständlich müssen auch die hauptamtlich Beschäftigten das </w:t>
      </w:r>
      <w:r w:rsidRPr="00370EA0">
        <w:rPr>
          <w:i/>
        </w:rPr>
        <w:t>erweiterte Führungszeugnis</w:t>
      </w:r>
      <w:r>
        <w:t xml:space="preserve"> vorlegen.</w:t>
      </w:r>
      <w:r>
        <w:cr/>
      </w:r>
      <w:r>
        <w:cr/>
      </w:r>
    </w:p>
    <w:p w:rsidR="00200973" w:rsidRDefault="00200973" w:rsidP="00200973">
      <w:pPr>
        <w:pStyle w:val="Brieftext"/>
      </w:pPr>
    </w:p>
    <w:p w:rsidR="00200973" w:rsidRDefault="00200973" w:rsidP="00200973">
      <w:pPr>
        <w:pStyle w:val="Brieftext"/>
      </w:pPr>
    </w:p>
    <w:p w:rsidR="00200973" w:rsidRDefault="00200973" w:rsidP="007A1191">
      <w:pPr>
        <w:pStyle w:val="Brieftext"/>
        <w:jc w:val="both"/>
      </w:pPr>
      <w:r>
        <w:lastRenderedPageBreak/>
        <w:t>Der Ablauf gestaltet sich folgendermaßen:</w:t>
      </w:r>
      <w:r>
        <w:cr/>
      </w:r>
    </w:p>
    <w:p w:rsidR="00200973" w:rsidRDefault="00200973" w:rsidP="007A1191">
      <w:pPr>
        <w:pStyle w:val="Brieftext"/>
        <w:numPr>
          <w:ilvl w:val="0"/>
          <w:numId w:val="1"/>
        </w:numPr>
        <w:jc w:val="both"/>
      </w:pPr>
      <w:r>
        <w:t xml:space="preserve">Beantrage im Rathaus Deines Wohnortes </w:t>
      </w:r>
      <w:r w:rsidRPr="00200973">
        <w:rPr>
          <w:b/>
        </w:rPr>
        <w:t>gebührenfrei</w:t>
      </w:r>
      <w:r>
        <w:t xml:space="preserve"> das </w:t>
      </w:r>
      <w:r w:rsidRPr="00200973">
        <w:rPr>
          <w:i/>
        </w:rPr>
        <w:t>erweiterte Führungszeugnis</w:t>
      </w:r>
      <w:r>
        <w:t>.</w:t>
      </w:r>
      <w:r>
        <w:br/>
      </w:r>
      <w:r w:rsidRPr="00200973">
        <w:rPr>
          <w:i/>
        </w:rPr>
        <w:t>Mitzub</w:t>
      </w:r>
      <w:r w:rsidR="00200854">
        <w:rPr>
          <w:i/>
        </w:rPr>
        <w:t xml:space="preserve">ringen sind: Antrag für </w:t>
      </w:r>
      <w:proofErr w:type="spellStart"/>
      <w:r w:rsidR="00200854">
        <w:rPr>
          <w:i/>
        </w:rPr>
        <w:t>eFZ</w:t>
      </w:r>
      <w:proofErr w:type="spellEnd"/>
      <w:r w:rsidR="00200854">
        <w:rPr>
          <w:i/>
        </w:rPr>
        <w:t xml:space="preserve">, (auf dem Formular ist auch die </w:t>
      </w:r>
      <w:r w:rsidRPr="00200973">
        <w:rPr>
          <w:i/>
        </w:rPr>
        <w:t xml:space="preserve">Bestätigung über </w:t>
      </w:r>
      <w:r w:rsidR="00200854">
        <w:rPr>
          <w:i/>
        </w:rPr>
        <w:t xml:space="preserve">deine </w:t>
      </w:r>
      <w:r w:rsidRPr="00200973">
        <w:rPr>
          <w:i/>
        </w:rPr>
        <w:t>Ehrenamtlichkeit</w:t>
      </w:r>
      <w:r w:rsidR="00200854">
        <w:rPr>
          <w:i/>
        </w:rPr>
        <w:t>)</w:t>
      </w:r>
      <w:r w:rsidRPr="00200973">
        <w:rPr>
          <w:i/>
        </w:rPr>
        <w:t xml:space="preserve"> sowie</w:t>
      </w:r>
      <w:r w:rsidR="00200854">
        <w:rPr>
          <w:i/>
        </w:rPr>
        <w:t xml:space="preserve"> ein</w:t>
      </w:r>
      <w:r w:rsidRPr="00200973">
        <w:rPr>
          <w:i/>
        </w:rPr>
        <w:t xml:space="preserve"> gültiges Ausweispapier</w:t>
      </w:r>
      <w:r w:rsidR="00477755">
        <w:rPr>
          <w:i/>
        </w:rPr>
        <w:t xml:space="preserve"> von D</w:t>
      </w:r>
      <w:r w:rsidR="00200854">
        <w:rPr>
          <w:i/>
        </w:rPr>
        <w:t>ir</w:t>
      </w:r>
    </w:p>
    <w:p w:rsidR="006045E9" w:rsidRDefault="00200973" w:rsidP="007A1191">
      <w:pPr>
        <w:pStyle w:val="Brieftext"/>
        <w:numPr>
          <w:ilvl w:val="0"/>
          <w:numId w:val="1"/>
        </w:numPr>
        <w:jc w:val="both"/>
      </w:pPr>
      <w:r>
        <w:t>Nach Erhalt</w:t>
      </w:r>
      <w:r w:rsidR="00477755">
        <w:t xml:space="preserve"> D</w:t>
      </w:r>
      <w:r w:rsidR="00200854">
        <w:t>eines</w:t>
      </w:r>
      <w:r>
        <w:t xml:space="preserve"> </w:t>
      </w:r>
      <w:r w:rsidR="00200854" w:rsidRPr="00200854">
        <w:rPr>
          <w:i/>
        </w:rPr>
        <w:t>erweiterten Führungszeugnisses</w:t>
      </w:r>
      <w:r w:rsidR="00477755">
        <w:t xml:space="preserve"> sendest D</w:t>
      </w:r>
      <w:r w:rsidR="00200854">
        <w:t xml:space="preserve">u </w:t>
      </w:r>
      <w:r w:rsidR="00D575DE">
        <w:t xml:space="preserve">bitte folgende Unterlagen </w:t>
      </w:r>
      <w:r w:rsidR="00D575DE" w:rsidRPr="00D575DE">
        <w:rPr>
          <w:b/>
        </w:rPr>
        <w:t>gesammelt</w:t>
      </w:r>
      <w:r w:rsidR="00D575DE">
        <w:t xml:space="preserve"> </w:t>
      </w:r>
      <w:r w:rsidR="00F709C8">
        <w:t xml:space="preserve">an die Koordinationsstelle </w:t>
      </w:r>
      <w:r>
        <w:t>zur Prävention von sexualisierter Gewalt im Bistum Passau</w:t>
      </w:r>
      <w:r w:rsidR="00D575DE">
        <w:t>:</w:t>
      </w:r>
    </w:p>
    <w:p w:rsidR="00200973" w:rsidRDefault="006045E9" w:rsidP="007A1191">
      <w:pPr>
        <w:pStyle w:val="Brieftext"/>
        <w:numPr>
          <w:ilvl w:val="1"/>
          <w:numId w:val="1"/>
        </w:numPr>
        <w:jc w:val="both"/>
      </w:pPr>
      <w:r>
        <w:t>d</w:t>
      </w:r>
      <w:r w:rsidR="00200973">
        <w:t xml:space="preserve">as </w:t>
      </w:r>
      <w:r w:rsidR="00200973" w:rsidRPr="00370EA0">
        <w:rPr>
          <w:i/>
        </w:rPr>
        <w:t>erweiterte Führungszeugnis</w:t>
      </w:r>
      <w:r w:rsidR="00200973">
        <w:t xml:space="preserve"> </w:t>
      </w:r>
      <w:r>
        <w:t xml:space="preserve">(Achtung: Es </w:t>
      </w:r>
      <w:r w:rsidR="00200973">
        <w:t>darf bei Vorlage</w:t>
      </w:r>
      <w:r w:rsidR="00477755">
        <w:t xml:space="preserve"> nicht älter</w:t>
      </w:r>
      <w:r w:rsidR="007554A7">
        <w:t xml:space="preserve"> </w:t>
      </w:r>
      <w:r w:rsidR="00200854">
        <w:t>als 3 Monate sein).</w:t>
      </w:r>
    </w:p>
    <w:p w:rsidR="00D575DE" w:rsidRDefault="00D575DE" w:rsidP="007A1191">
      <w:pPr>
        <w:pStyle w:val="Brieftext"/>
        <w:numPr>
          <w:ilvl w:val="1"/>
          <w:numId w:val="1"/>
        </w:numPr>
        <w:jc w:val="both"/>
      </w:pPr>
      <w:r>
        <w:t>die ausgefüllte und unterschriebene Selbstauskunftserklärung</w:t>
      </w:r>
    </w:p>
    <w:p w:rsidR="00D575DE" w:rsidRDefault="00D575DE" w:rsidP="007A1191">
      <w:pPr>
        <w:pStyle w:val="Brieftext"/>
        <w:numPr>
          <w:ilvl w:val="1"/>
          <w:numId w:val="1"/>
        </w:numPr>
        <w:jc w:val="both"/>
      </w:pPr>
      <w:r>
        <w:t>die Einwilligung zur Datenspeicherung</w:t>
      </w:r>
    </w:p>
    <w:p w:rsidR="00200973" w:rsidRDefault="00D575DE" w:rsidP="007A1191">
      <w:pPr>
        <w:pStyle w:val="Brieftext"/>
        <w:numPr>
          <w:ilvl w:val="0"/>
          <w:numId w:val="1"/>
        </w:numPr>
        <w:jc w:val="both"/>
      </w:pPr>
      <w:r>
        <w:t>Nach Prüfung der Unterlagen</w:t>
      </w:r>
      <w:r w:rsidR="00D85D47">
        <w:t xml:space="preserve"> durch die Koordinations</w:t>
      </w:r>
      <w:r w:rsidR="00200973">
        <w:t xml:space="preserve">stelle erhältst Du das </w:t>
      </w:r>
      <w:r w:rsidR="00200854">
        <w:t>erweiterte Führungszeugnis</w:t>
      </w:r>
      <w:r w:rsidR="00200973">
        <w:t xml:space="preserve"> im Original zurück.</w:t>
      </w:r>
    </w:p>
    <w:p w:rsidR="00200854" w:rsidRDefault="005D4042" w:rsidP="007A1191">
      <w:pPr>
        <w:pStyle w:val="Brieftext"/>
        <w:ind w:left="720"/>
        <w:jc w:val="both"/>
      </w:pPr>
      <w:r>
        <w:t>Außerdem bekommst D</w:t>
      </w:r>
      <w:r w:rsidR="00200854">
        <w:t xml:space="preserve">u noch eine Bestätigung, dass keine relevanten Einträge im </w:t>
      </w:r>
      <w:r w:rsidR="00200854" w:rsidRPr="00200854">
        <w:rPr>
          <w:i/>
        </w:rPr>
        <w:t>erweiterten Führungszeugnis</w:t>
      </w:r>
      <w:r w:rsidR="00200854">
        <w:t xml:space="preserve"> waren. Diese Bestätigung ist 5 Jahre gültig und kann bei allen kirchlichen Einrichtungen (Pfarrei, Verbände, …) im Bistum Passau vorgelegt werden.</w:t>
      </w:r>
    </w:p>
    <w:p w:rsidR="00200973" w:rsidRDefault="00200973" w:rsidP="007A1191">
      <w:pPr>
        <w:pStyle w:val="Brieftext"/>
        <w:jc w:val="both"/>
      </w:pPr>
    </w:p>
    <w:p w:rsidR="00200973" w:rsidRDefault="00200854" w:rsidP="007A1191">
      <w:pPr>
        <w:pStyle w:val="Brieftext"/>
        <w:jc w:val="both"/>
      </w:pPr>
      <w:r>
        <w:t>Nach fünf Jahre</w:t>
      </w:r>
      <w:r w:rsidR="00D575DE">
        <w:t>n</w:t>
      </w:r>
      <w:r w:rsidR="005D4042">
        <w:t xml:space="preserve"> wirst D</w:t>
      </w:r>
      <w:r>
        <w:t>u von der Koordinationsstelle zur Prävention von sexualisiert</w:t>
      </w:r>
      <w:r w:rsidR="005D4042">
        <w:t>er Gewalt daran erinnert, dass D</w:t>
      </w:r>
      <w:r>
        <w:t xml:space="preserve">u ein aktuelles erweitertes Führungszeugnis vorlegen musst, </w:t>
      </w:r>
      <w:r w:rsidR="00200973">
        <w:t>vorausgesetzt, Du bist noch ehrenamtlich im Kinder- und Jugendbereich tätig.</w:t>
      </w:r>
    </w:p>
    <w:p w:rsidR="00D85D47" w:rsidRDefault="00D85D47" w:rsidP="007A1191">
      <w:pPr>
        <w:pStyle w:val="Brieftext"/>
        <w:jc w:val="both"/>
      </w:pPr>
    </w:p>
    <w:p w:rsidR="00F011D2" w:rsidRDefault="00F011D2" w:rsidP="007A1191">
      <w:pPr>
        <w:pStyle w:val="Brieftext"/>
        <w:jc w:val="both"/>
      </w:pPr>
    </w:p>
    <w:p w:rsidR="00200973" w:rsidRDefault="00200973" w:rsidP="007A1191">
      <w:pPr>
        <w:pStyle w:val="Brieftext"/>
        <w:jc w:val="both"/>
      </w:pPr>
      <w:r>
        <w:t xml:space="preserve">Um so viele Fragen wie möglich zu beantworten, findest Du im beigelegten Flyer alle wichtigen Informationen. </w:t>
      </w:r>
      <w:r w:rsidR="00D575DE">
        <w:t xml:space="preserve">Bei weiteren Unklarheiten kannst Du Dich gerne </w:t>
      </w:r>
      <w:r w:rsidR="005D4042">
        <w:t>an das Diözesanbüro D</w:t>
      </w:r>
      <w:r w:rsidR="002A1FC5">
        <w:t xml:space="preserve">eines Verbandes </w:t>
      </w:r>
      <w:r>
        <w:t xml:space="preserve">oder </w:t>
      </w:r>
      <w:r w:rsidR="00370EA0">
        <w:t>K</w:t>
      </w:r>
      <w:r>
        <w:t>irchliche Jugendbü</w:t>
      </w:r>
      <w:r w:rsidR="003207C3">
        <w:t>ro</w:t>
      </w:r>
      <w:r w:rsidR="00D575DE">
        <w:t xml:space="preserve"> wenden</w:t>
      </w:r>
      <w:r>
        <w:t xml:space="preserve">. </w:t>
      </w:r>
    </w:p>
    <w:p w:rsidR="00200973" w:rsidRDefault="00200973" w:rsidP="00200973">
      <w:pPr>
        <w:pStyle w:val="Brieftext"/>
      </w:pPr>
    </w:p>
    <w:p w:rsidR="00370EA0" w:rsidRDefault="00370EA0" w:rsidP="00200973">
      <w:pPr>
        <w:pStyle w:val="Brieftext"/>
      </w:pPr>
      <w:bookmarkStart w:id="0" w:name="_GoBack"/>
      <w:bookmarkEnd w:id="0"/>
    </w:p>
    <w:p w:rsidR="00200973" w:rsidRDefault="00200973" w:rsidP="00200973">
      <w:pPr>
        <w:pStyle w:val="Brieftext"/>
      </w:pPr>
      <w:r>
        <w:t>Herzliche Grüße</w:t>
      </w:r>
    </w:p>
    <w:p w:rsidR="00370EA0" w:rsidRDefault="00370EA0" w:rsidP="00200973">
      <w:pPr>
        <w:pStyle w:val="Brieftext"/>
        <w:rPr>
          <w:color w:val="595959" w:themeColor="text1" w:themeTint="A6"/>
          <w:szCs w:val="20"/>
        </w:rPr>
      </w:pPr>
    </w:p>
    <w:p w:rsidR="00E9688D" w:rsidRDefault="00E9688D" w:rsidP="00200973">
      <w:pPr>
        <w:pStyle w:val="Brieftext"/>
        <w:rPr>
          <w:color w:val="595959" w:themeColor="text1" w:themeTint="A6"/>
          <w:szCs w:val="20"/>
        </w:rPr>
      </w:pPr>
    </w:p>
    <w:p w:rsidR="00D34DAB" w:rsidRDefault="0084455D" w:rsidP="00200973">
      <w:pPr>
        <w:pStyle w:val="Brieftext"/>
        <w:rPr>
          <w:color w:val="595959" w:themeColor="text1" w:themeTint="A6"/>
          <w:szCs w:val="20"/>
        </w:rPr>
      </w:pPr>
      <w:r>
        <w:rPr>
          <w:color w:val="595959" w:themeColor="text1" w:themeTint="A6"/>
          <w:szCs w:val="20"/>
        </w:rPr>
        <w:t>Max</w:t>
      </w:r>
      <w:r w:rsidR="00F5009A">
        <w:rPr>
          <w:color w:val="595959" w:themeColor="text1" w:themeTint="A6"/>
          <w:szCs w:val="20"/>
        </w:rPr>
        <w:t>i</w:t>
      </w:r>
      <w:r>
        <w:rPr>
          <w:color w:val="595959" w:themeColor="text1" w:themeTint="A6"/>
          <w:szCs w:val="20"/>
        </w:rPr>
        <w:t xml:space="preserve"> Mustermann</w:t>
      </w:r>
    </w:p>
    <w:p w:rsidR="00BF2A86" w:rsidRDefault="00D34DAB" w:rsidP="00F5009A">
      <w:pPr>
        <w:pStyle w:val="Funktion"/>
      </w:pPr>
      <w:r>
        <w:t xml:space="preserve">Funktion </w:t>
      </w:r>
      <w:r w:rsidR="00370EA0">
        <w:rPr>
          <w:noProof/>
          <w:lang w:eastAsia="de-DE"/>
        </w:rPr>
        <mc:AlternateContent>
          <mc:Choice Requires="wps">
            <w:drawing>
              <wp:anchor distT="0" distB="0" distL="114300" distR="114300" simplePos="0" relativeHeight="251666432" behindDoc="0" locked="0" layoutInCell="1" allowOverlap="1">
                <wp:simplePos x="0" y="0"/>
                <wp:positionH relativeFrom="column">
                  <wp:posOffset>-54610</wp:posOffset>
                </wp:positionH>
                <wp:positionV relativeFrom="paragraph">
                  <wp:posOffset>1667246</wp:posOffset>
                </wp:positionV>
                <wp:extent cx="5859194" cy="1329397"/>
                <wp:effectExtent l="0" t="0" r="0" b="4445"/>
                <wp:wrapNone/>
                <wp:docPr id="1" name="Textfeld 1"/>
                <wp:cNvGraphicFramePr/>
                <a:graphic xmlns:a="http://schemas.openxmlformats.org/drawingml/2006/main">
                  <a:graphicData uri="http://schemas.microsoft.com/office/word/2010/wordprocessingShape">
                    <wps:wsp>
                      <wps:cNvSpPr txBox="1"/>
                      <wps:spPr>
                        <a:xfrm>
                          <a:off x="0" y="0"/>
                          <a:ext cx="5859194" cy="1329397"/>
                        </a:xfrm>
                        <a:prstGeom prst="rect">
                          <a:avLst/>
                        </a:prstGeom>
                        <a:solidFill>
                          <a:schemeClr val="lt1"/>
                        </a:solidFill>
                        <a:ln w="6350">
                          <a:noFill/>
                        </a:ln>
                      </wps:spPr>
                      <wps:txbx>
                        <w:txbxContent>
                          <w:p w:rsidR="00370EA0" w:rsidRPr="00370EA0" w:rsidRDefault="00370EA0">
                            <w:pPr>
                              <w:rPr>
                                <w:sz w:val="15"/>
                                <w:szCs w:val="15"/>
                              </w:rPr>
                            </w:pPr>
                            <w:r w:rsidRPr="00370EA0">
                              <w:rPr>
                                <w:sz w:val="15"/>
                                <w:szCs w:val="15"/>
                              </w:rPr>
                              <w:t>Anlagen</w:t>
                            </w:r>
                          </w:p>
                          <w:p w:rsidR="00370EA0" w:rsidRPr="00370EA0" w:rsidRDefault="00370EA0" w:rsidP="00370EA0">
                            <w:pPr>
                              <w:pStyle w:val="Listenabsatz"/>
                              <w:numPr>
                                <w:ilvl w:val="0"/>
                                <w:numId w:val="2"/>
                              </w:numPr>
                              <w:rPr>
                                <w:sz w:val="15"/>
                                <w:szCs w:val="15"/>
                              </w:rPr>
                            </w:pPr>
                            <w:r w:rsidRPr="00370EA0">
                              <w:rPr>
                                <w:sz w:val="15"/>
                                <w:szCs w:val="15"/>
                              </w:rPr>
                              <w:t xml:space="preserve">Antrag auf </w:t>
                            </w:r>
                            <w:proofErr w:type="spellStart"/>
                            <w:r w:rsidRPr="00370EA0">
                              <w:rPr>
                                <w:sz w:val="15"/>
                                <w:szCs w:val="15"/>
                              </w:rPr>
                              <w:t>eFZ</w:t>
                            </w:r>
                            <w:proofErr w:type="spellEnd"/>
                            <w:r w:rsidRPr="00370EA0">
                              <w:rPr>
                                <w:sz w:val="15"/>
                                <w:szCs w:val="15"/>
                              </w:rPr>
                              <w:t xml:space="preserve"> und Bestätigung über Ehrenamtlichkeit (für die Meldebehörde</w:t>
                            </w:r>
                            <w:r w:rsidR="00E9688D">
                              <w:rPr>
                                <w:sz w:val="15"/>
                                <w:szCs w:val="15"/>
                              </w:rPr>
                              <w:t>)</w:t>
                            </w:r>
                          </w:p>
                          <w:p w:rsidR="00370EA0" w:rsidRDefault="00F709C8" w:rsidP="00370EA0">
                            <w:pPr>
                              <w:pStyle w:val="Listenabsatz"/>
                              <w:numPr>
                                <w:ilvl w:val="0"/>
                                <w:numId w:val="2"/>
                              </w:numPr>
                              <w:rPr>
                                <w:sz w:val="15"/>
                                <w:szCs w:val="15"/>
                              </w:rPr>
                            </w:pPr>
                            <w:r>
                              <w:rPr>
                                <w:sz w:val="15"/>
                                <w:szCs w:val="15"/>
                              </w:rPr>
                              <w:t xml:space="preserve">Übersendung </w:t>
                            </w:r>
                            <w:proofErr w:type="spellStart"/>
                            <w:r>
                              <w:rPr>
                                <w:sz w:val="15"/>
                                <w:szCs w:val="15"/>
                              </w:rPr>
                              <w:t>eFZ</w:t>
                            </w:r>
                            <w:proofErr w:type="spellEnd"/>
                            <w:r>
                              <w:rPr>
                                <w:sz w:val="15"/>
                                <w:szCs w:val="15"/>
                              </w:rPr>
                              <w:t xml:space="preserve"> und </w:t>
                            </w:r>
                            <w:r w:rsidR="004F2E3D">
                              <w:rPr>
                                <w:sz w:val="15"/>
                                <w:szCs w:val="15"/>
                              </w:rPr>
                              <w:t>Einwilligung Datenspeicherung</w:t>
                            </w:r>
                            <w:r>
                              <w:rPr>
                                <w:sz w:val="15"/>
                                <w:szCs w:val="15"/>
                              </w:rPr>
                              <w:t xml:space="preserve"> (für die Koordinations</w:t>
                            </w:r>
                            <w:r w:rsidR="00370EA0" w:rsidRPr="00370EA0">
                              <w:rPr>
                                <w:sz w:val="15"/>
                                <w:szCs w:val="15"/>
                              </w:rPr>
                              <w:t xml:space="preserve">stelle </w:t>
                            </w:r>
                            <w:r w:rsidR="007554A7">
                              <w:rPr>
                                <w:sz w:val="15"/>
                                <w:szCs w:val="15"/>
                              </w:rPr>
                              <w:t xml:space="preserve">Prävention </w:t>
                            </w:r>
                            <w:r w:rsidR="00370EA0" w:rsidRPr="00370EA0">
                              <w:rPr>
                                <w:sz w:val="15"/>
                                <w:szCs w:val="15"/>
                              </w:rPr>
                              <w:t>des Bistums)</w:t>
                            </w:r>
                          </w:p>
                          <w:p w:rsidR="00F709C8" w:rsidRPr="00370EA0" w:rsidRDefault="00F709C8" w:rsidP="00370EA0">
                            <w:pPr>
                              <w:pStyle w:val="Listenabsatz"/>
                              <w:numPr>
                                <w:ilvl w:val="0"/>
                                <w:numId w:val="2"/>
                              </w:numPr>
                              <w:rPr>
                                <w:sz w:val="15"/>
                                <w:szCs w:val="15"/>
                              </w:rPr>
                            </w:pPr>
                            <w:r>
                              <w:rPr>
                                <w:sz w:val="15"/>
                                <w:szCs w:val="15"/>
                              </w:rPr>
                              <w:t>Selbstauskunft</w:t>
                            </w:r>
                            <w:r w:rsidR="00AB4087">
                              <w:rPr>
                                <w:sz w:val="15"/>
                                <w:szCs w:val="15"/>
                              </w:rPr>
                              <w:t>s</w:t>
                            </w:r>
                            <w:r>
                              <w:rPr>
                                <w:sz w:val="15"/>
                                <w:szCs w:val="15"/>
                              </w:rPr>
                              <w:t>erklärung</w:t>
                            </w:r>
                            <w:r w:rsidR="007554A7">
                              <w:rPr>
                                <w:sz w:val="15"/>
                                <w:szCs w:val="15"/>
                              </w:rPr>
                              <w:t xml:space="preserve"> (für die Koordinationsstelle Prävention des Bistums)</w:t>
                            </w:r>
                          </w:p>
                          <w:p w:rsidR="00370EA0" w:rsidRPr="00370EA0" w:rsidRDefault="00370EA0" w:rsidP="00370EA0">
                            <w:pPr>
                              <w:pStyle w:val="Listenabsatz"/>
                              <w:numPr>
                                <w:ilvl w:val="0"/>
                                <w:numId w:val="2"/>
                              </w:numPr>
                              <w:rPr>
                                <w:sz w:val="15"/>
                                <w:szCs w:val="15"/>
                              </w:rPr>
                            </w:pPr>
                            <w:r w:rsidRPr="00370EA0">
                              <w:rPr>
                                <w:sz w:val="15"/>
                                <w:szCs w:val="15"/>
                              </w:rPr>
                              <w:t>Infoflyer</w:t>
                            </w:r>
                          </w:p>
                          <w:p w:rsidR="00370EA0" w:rsidRPr="00370EA0" w:rsidRDefault="00370EA0" w:rsidP="00370EA0">
                            <w:pPr>
                              <w:pStyle w:val="Default"/>
                              <w:rPr>
                                <w:sz w:val="15"/>
                                <w:szCs w:val="15"/>
                              </w:rPr>
                            </w:pPr>
                          </w:p>
                          <w:p w:rsidR="00370EA0" w:rsidRPr="00370EA0" w:rsidRDefault="00370EA0" w:rsidP="00370EA0">
                            <w:pPr>
                              <w:rPr>
                                <w:color w:val="58585A"/>
                                <w:sz w:val="15"/>
                                <w:szCs w:val="15"/>
                              </w:rPr>
                            </w:pPr>
                            <w:r w:rsidRPr="00370EA0">
                              <w:rPr>
                                <w:color w:val="58585A"/>
                                <w:sz w:val="15"/>
                                <w:szCs w:val="15"/>
                              </w:rPr>
                              <w:t>Hinweise zum Datenschutz findest du unter: www.bistum-passau.de/datenschutz</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1" o:spid="_x0000_s1028" type="#_x0000_t202" style="position:absolute;margin-left:-4.3pt;margin-top:131.3pt;width:461.35pt;height:104.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" fillcolor="white [3201]" stroked="f" strokeweight=".5pt">
                <v:textbox>
                  <w:txbxContent>
                    <w:p w:rsidR="00370EA0" w:rsidRPr="00370EA0" w:rsidRDefault="00370EA0">
                      <w:pPr>
                        <w:rPr>
                          <w:sz w:val="15"/>
                          <w:szCs w:val="15"/>
                        </w:rPr>
                      </w:pPr>
                      <w:r w:rsidRPr="00370EA0">
                        <w:rPr>
                          <w:sz w:val="15"/>
                          <w:szCs w:val="15"/>
                        </w:rPr>
                        <w:t>Anlagen</w:t>
                      </w:r>
                    </w:p>
                    <w:p w:rsidR="00370EA0" w:rsidRPr="00370EA0" w:rsidRDefault="00370EA0" w:rsidP="00370EA0">
                      <w:pPr>
                        <w:pStyle w:val="Listenabsatz"/>
                        <w:numPr>
                          <w:ilvl w:val="0"/>
                          <w:numId w:val="2"/>
                        </w:numPr>
                        <w:rPr>
                          <w:sz w:val="15"/>
                          <w:szCs w:val="15"/>
                        </w:rPr>
                      </w:pPr>
                      <w:r w:rsidRPr="00370EA0">
                        <w:rPr>
                          <w:sz w:val="15"/>
                          <w:szCs w:val="15"/>
                        </w:rPr>
                        <w:t xml:space="preserve">Antrag auf </w:t>
                      </w:r>
                      <w:proofErr w:type="spellStart"/>
                      <w:r w:rsidRPr="00370EA0">
                        <w:rPr>
                          <w:sz w:val="15"/>
                          <w:szCs w:val="15"/>
                        </w:rPr>
                        <w:t>eFZ</w:t>
                      </w:r>
                      <w:proofErr w:type="spellEnd"/>
                      <w:r w:rsidRPr="00370EA0">
                        <w:rPr>
                          <w:sz w:val="15"/>
                          <w:szCs w:val="15"/>
                        </w:rPr>
                        <w:t xml:space="preserve"> und Bestätigung über Ehrenamtlichkeit (für die Meldebehörde</w:t>
                      </w:r>
                      <w:r w:rsidR="00E9688D">
                        <w:rPr>
                          <w:sz w:val="15"/>
                          <w:szCs w:val="15"/>
                        </w:rPr>
                        <w:t>)</w:t>
                      </w:r>
                    </w:p>
                    <w:p w:rsidR="00370EA0" w:rsidRDefault="00F709C8" w:rsidP="00370EA0">
                      <w:pPr>
                        <w:pStyle w:val="Listenabsatz"/>
                        <w:numPr>
                          <w:ilvl w:val="0"/>
                          <w:numId w:val="2"/>
                        </w:numPr>
                        <w:rPr>
                          <w:sz w:val="15"/>
                          <w:szCs w:val="15"/>
                        </w:rPr>
                      </w:pPr>
                      <w:r>
                        <w:rPr>
                          <w:sz w:val="15"/>
                          <w:szCs w:val="15"/>
                        </w:rPr>
                        <w:t xml:space="preserve">Übersendung </w:t>
                      </w:r>
                      <w:proofErr w:type="spellStart"/>
                      <w:r>
                        <w:rPr>
                          <w:sz w:val="15"/>
                          <w:szCs w:val="15"/>
                        </w:rPr>
                        <w:t>eFZ</w:t>
                      </w:r>
                      <w:proofErr w:type="spellEnd"/>
                      <w:r>
                        <w:rPr>
                          <w:sz w:val="15"/>
                          <w:szCs w:val="15"/>
                        </w:rPr>
                        <w:t xml:space="preserve"> und </w:t>
                      </w:r>
                      <w:r w:rsidR="004F2E3D">
                        <w:rPr>
                          <w:sz w:val="15"/>
                          <w:szCs w:val="15"/>
                        </w:rPr>
                        <w:t>Einwilligung Datenspeicherung</w:t>
                      </w:r>
                      <w:r>
                        <w:rPr>
                          <w:sz w:val="15"/>
                          <w:szCs w:val="15"/>
                        </w:rPr>
                        <w:t xml:space="preserve"> (für die Koordinations</w:t>
                      </w:r>
                      <w:r w:rsidR="00370EA0" w:rsidRPr="00370EA0">
                        <w:rPr>
                          <w:sz w:val="15"/>
                          <w:szCs w:val="15"/>
                        </w:rPr>
                        <w:t xml:space="preserve">stelle </w:t>
                      </w:r>
                      <w:r w:rsidR="007554A7">
                        <w:rPr>
                          <w:sz w:val="15"/>
                          <w:szCs w:val="15"/>
                        </w:rPr>
                        <w:t xml:space="preserve">Prävention </w:t>
                      </w:r>
                      <w:r w:rsidR="00370EA0" w:rsidRPr="00370EA0">
                        <w:rPr>
                          <w:sz w:val="15"/>
                          <w:szCs w:val="15"/>
                        </w:rPr>
                        <w:t>des Bistums)</w:t>
                      </w:r>
                    </w:p>
                    <w:p w:rsidR="00F709C8" w:rsidRPr="00370EA0" w:rsidRDefault="00F709C8" w:rsidP="00370EA0">
                      <w:pPr>
                        <w:pStyle w:val="Listenabsatz"/>
                        <w:numPr>
                          <w:ilvl w:val="0"/>
                          <w:numId w:val="2"/>
                        </w:numPr>
                        <w:rPr>
                          <w:sz w:val="15"/>
                          <w:szCs w:val="15"/>
                        </w:rPr>
                      </w:pPr>
                      <w:r>
                        <w:rPr>
                          <w:sz w:val="15"/>
                          <w:szCs w:val="15"/>
                        </w:rPr>
                        <w:t>Selbstauskunft</w:t>
                      </w:r>
                      <w:r w:rsidR="00AB4087">
                        <w:rPr>
                          <w:sz w:val="15"/>
                          <w:szCs w:val="15"/>
                        </w:rPr>
                        <w:t>s</w:t>
                      </w:r>
                      <w:r>
                        <w:rPr>
                          <w:sz w:val="15"/>
                          <w:szCs w:val="15"/>
                        </w:rPr>
                        <w:t>erklärung</w:t>
                      </w:r>
                      <w:r w:rsidR="007554A7">
                        <w:rPr>
                          <w:sz w:val="15"/>
                          <w:szCs w:val="15"/>
                        </w:rPr>
                        <w:t xml:space="preserve"> (für die Koordinationsstelle Prävention des Bistums)</w:t>
                      </w:r>
                    </w:p>
                    <w:p w:rsidR="00370EA0" w:rsidRPr="00370EA0" w:rsidRDefault="00370EA0" w:rsidP="00370EA0">
                      <w:pPr>
                        <w:pStyle w:val="Listenabsatz"/>
                        <w:numPr>
                          <w:ilvl w:val="0"/>
                          <w:numId w:val="2"/>
                        </w:numPr>
                        <w:rPr>
                          <w:sz w:val="15"/>
                          <w:szCs w:val="15"/>
                        </w:rPr>
                      </w:pPr>
                      <w:r w:rsidRPr="00370EA0">
                        <w:rPr>
                          <w:sz w:val="15"/>
                          <w:szCs w:val="15"/>
                        </w:rPr>
                        <w:t>Infoflyer</w:t>
                      </w:r>
                    </w:p>
                    <w:p w:rsidR="00370EA0" w:rsidRPr="00370EA0" w:rsidRDefault="00370EA0" w:rsidP="00370EA0">
                      <w:pPr>
                        <w:pStyle w:val="Default"/>
                        <w:rPr>
                          <w:sz w:val="15"/>
                          <w:szCs w:val="15"/>
                        </w:rPr>
                      </w:pPr>
                    </w:p>
                    <w:p w:rsidR="00370EA0" w:rsidRPr="00370EA0" w:rsidRDefault="00370EA0" w:rsidP="00370EA0">
                      <w:pPr>
                        <w:rPr>
                          <w:color w:val="58585A"/>
                          <w:sz w:val="15"/>
                          <w:szCs w:val="15"/>
                        </w:rPr>
                      </w:pPr>
                      <w:r w:rsidRPr="00370EA0">
                        <w:rPr>
                          <w:color w:val="58585A"/>
                          <w:sz w:val="15"/>
                          <w:szCs w:val="15"/>
                        </w:rPr>
                        <w:t>Hinweise zum Datenschutz findest du unter: www.bistum-passau.de/datenschutz</w:t>
                      </w:r>
                    </w:p>
                  </w:txbxContent>
                </v:textbox>
              </v:shape>
            </w:pict>
          </mc:Fallback>
        </mc:AlternateContent>
      </w:r>
    </w:p>
    <w:sectPr w:rsidR="00BF2A86" w:rsidSect="00797E4E">
      <w:headerReference w:type="even" r:id="rId7"/>
      <w:headerReference w:type="default" r:id="rId8"/>
      <w:footerReference w:type="even" r:id="rId9"/>
      <w:footerReference w:type="default" r:id="rId10"/>
      <w:headerReference w:type="first" r:id="rId11"/>
      <w:footerReference w:type="first" r:id="rId12"/>
      <w:pgSz w:w="11900" w:h="16840"/>
      <w:pgMar w:top="1701" w:right="2404" w:bottom="851" w:left="1304"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2E3D" w:rsidRDefault="004F2E3D" w:rsidP="00AA1A08">
      <w:r>
        <w:separator/>
      </w:r>
    </w:p>
  </w:endnote>
  <w:endnote w:type="continuationSeparator" w:id="0">
    <w:p w:rsidR="004F2E3D" w:rsidRDefault="004F2E3D" w:rsidP="00AA1A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Demos Next Pro">
    <w:altName w:val="Sitka Small"/>
    <w:charset w:val="00"/>
    <w:family w:val="swiss"/>
    <w:pitch w:val="variable"/>
    <w:sig w:usb0="A000002F" w:usb1="00000001" w:usb2="00000000" w:usb3="00000000" w:csb0="00000093" w:csb1="00000000"/>
  </w:font>
  <w:font w:name="MS Mincho">
    <w:altName w:val="Yu Gothic UI"/>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altName w:val="Arial"/>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BC7" w:rsidRDefault="001E7BC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7E4E" w:rsidRDefault="00797E4E">
    <w:pPr>
      <w:pStyle w:val="Fuzeile"/>
    </w:pPr>
    <w:r>
      <w:rPr>
        <w:noProof/>
        <w:lang w:eastAsia="de-DE"/>
      </w:rPr>
      <mc:AlternateContent>
        <mc:Choice Requires="wps">
          <w:drawing>
            <wp:anchor distT="0" distB="0" distL="114300" distR="114300" simplePos="0" relativeHeight="251663360" behindDoc="0" locked="0" layoutInCell="1" allowOverlap="1" wp14:anchorId="483C4EBB" wp14:editId="4CA5377F">
              <wp:simplePos x="0" y="0"/>
              <wp:positionH relativeFrom="column">
                <wp:posOffset>-200152</wp:posOffset>
              </wp:positionH>
              <wp:positionV relativeFrom="paragraph">
                <wp:posOffset>-317246</wp:posOffset>
              </wp:positionV>
              <wp:extent cx="75600" cy="723600"/>
              <wp:effectExtent l="76200" t="25400" r="76835" b="64135"/>
              <wp:wrapTopAndBottom/>
              <wp:docPr id="10" name="Rechteck 10"/>
              <wp:cNvGraphicFramePr/>
              <a:graphic xmlns:a="http://schemas.openxmlformats.org/drawingml/2006/main">
                <a:graphicData uri="http://schemas.microsoft.com/office/word/2010/wordprocessingShape">
                  <wps:wsp>
                    <wps:cNvSpPr/>
                    <wps:spPr>
                      <a:xfrm>
                        <a:off x="0" y="0"/>
                        <a:ext cx="75600" cy="723600"/>
                      </a:xfrm>
                      <a:prstGeom prst="rect">
                        <a:avLst/>
                      </a:prstGeom>
                      <a:no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DF5339" id="Rechteck 10" o:spid="_x0000_s1026" style="position:absolute;margin-left:-15.75pt;margin-top:-25pt;width:5.95pt;height:5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" filled="f" stroked="f">
              <v:shadow on="t" color="black" opacity="22937f" origin=",.5" offset="0,.63889mm"/>
              <w10:wrap type="topAndBottom"/>
            </v:rect>
          </w:pict>
        </mc:Fallback>
      </mc:AlternateContent>
    </w:r>
    <w:r w:rsidR="006569B1">
      <w:rPr>
        <w:noProof/>
        <w:lang w:eastAsia="de-DE"/>
      </w:rPr>
      <w:drawing>
        <wp:anchor distT="0" distB="0" distL="114300" distR="114300" simplePos="0" relativeHeight="251665408" behindDoc="1" locked="1" layoutInCell="1" allowOverlap="1" wp14:anchorId="794EEA03" wp14:editId="63745DFD">
          <wp:simplePos x="0" y="0"/>
          <wp:positionH relativeFrom="column">
            <wp:posOffset>-828040</wp:posOffset>
          </wp:positionH>
          <wp:positionV relativeFrom="page">
            <wp:align>bottom</wp:align>
          </wp:positionV>
          <wp:extent cx="7558405" cy="10683875"/>
          <wp:effectExtent l="0" t="0" r="0" b="0"/>
          <wp:wrapNone/>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inanzdirektor_RGB300_ganzseitig2.png"/>
                  <pic:cNvPicPr/>
                </pic:nvPicPr>
                <pic:blipFill>
                  <a:blip r:embed="rId1"/>
                  <a:stretch>
                    <a:fillRect/>
                  </a:stretch>
                </pic:blipFill>
                <pic:spPr>
                  <a:xfrm>
                    <a:off x="0" y="0"/>
                    <a:ext cx="7558767" cy="10683904"/>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7E4E" w:rsidRDefault="00797E4E">
    <w:pPr>
      <w:pStyle w:val="Fuzeile"/>
    </w:pPr>
    <w:r>
      <w:rPr>
        <w:noProof/>
        <w:lang w:eastAsia="de-DE"/>
      </w:rPr>
      <mc:AlternateContent>
        <mc:Choice Requires="wps">
          <w:drawing>
            <wp:anchor distT="0" distB="0" distL="114300" distR="114300" simplePos="0" relativeHeight="251661312" behindDoc="0" locked="0" layoutInCell="1" allowOverlap="1" wp14:anchorId="4980CFE8" wp14:editId="6DB4D8E9">
              <wp:simplePos x="0" y="0"/>
              <wp:positionH relativeFrom="column">
                <wp:posOffset>-279400</wp:posOffset>
              </wp:positionH>
              <wp:positionV relativeFrom="paragraph">
                <wp:posOffset>-731520</wp:posOffset>
              </wp:positionV>
              <wp:extent cx="151130" cy="1034415"/>
              <wp:effectExtent l="25400" t="25400" r="26670" b="83185"/>
              <wp:wrapTopAndBottom/>
              <wp:docPr id="8" name="Rechteck 8"/>
              <wp:cNvGraphicFramePr/>
              <a:graphic xmlns:a="http://schemas.openxmlformats.org/drawingml/2006/main">
                <a:graphicData uri="http://schemas.microsoft.com/office/word/2010/wordprocessingShape">
                  <wps:wsp>
                    <wps:cNvSpPr/>
                    <wps:spPr>
                      <a:xfrm>
                        <a:off x="0" y="0"/>
                        <a:ext cx="151130" cy="1034415"/>
                      </a:xfrm>
                      <a:prstGeom prst="rect">
                        <a:avLst/>
                      </a:prstGeom>
                      <a:no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2EAF99" id="Rechteck 8" o:spid="_x0000_s1026" style="position:absolute;margin-left:-22pt;margin-top:-57.6pt;width:11.9pt;height:81.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" filled="f" stroked="f">
              <v:shadow on="t" color="black" opacity="22937f" origin=",.5" offset="0,.63889mm"/>
              <w10:wrap type="topAndBottom"/>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2E3D" w:rsidRDefault="004F2E3D" w:rsidP="00AA1A08">
      <w:r>
        <w:separator/>
      </w:r>
    </w:p>
  </w:footnote>
  <w:footnote w:type="continuationSeparator" w:id="0">
    <w:p w:rsidR="004F2E3D" w:rsidRDefault="004F2E3D" w:rsidP="00AA1A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BC7" w:rsidRDefault="001E7BC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BC7" w:rsidRDefault="001E7BC7">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7E4E" w:rsidRDefault="00797E4E">
    <w:pPr>
      <w:pStyle w:val="Kopfzeile"/>
    </w:pPr>
    <w:r>
      <w:rPr>
        <w:noProof/>
        <w:lang w:eastAsia="de-DE"/>
      </w:rPr>
      <mc:AlternateContent>
        <mc:Choice Requires="wps">
          <w:drawing>
            <wp:anchor distT="0" distB="0" distL="114300" distR="114300" simplePos="0" relativeHeight="251659264" behindDoc="0" locked="0" layoutInCell="1" allowOverlap="1" wp14:anchorId="02469824" wp14:editId="69475FC3">
              <wp:simplePos x="0" y="0"/>
              <wp:positionH relativeFrom="column">
                <wp:posOffset>-358775</wp:posOffset>
              </wp:positionH>
              <wp:positionV relativeFrom="paragraph">
                <wp:posOffset>-328295</wp:posOffset>
              </wp:positionV>
              <wp:extent cx="229235" cy="3829050"/>
              <wp:effectExtent l="25400" t="25400" r="24765" b="82550"/>
              <wp:wrapTopAndBottom/>
              <wp:docPr id="3" name="Rechteck 3"/>
              <wp:cNvGraphicFramePr/>
              <a:graphic xmlns:a="http://schemas.openxmlformats.org/drawingml/2006/main">
                <a:graphicData uri="http://schemas.microsoft.com/office/word/2010/wordprocessingShape">
                  <wps:wsp>
                    <wps:cNvSpPr/>
                    <wps:spPr>
                      <a:xfrm>
                        <a:off x="0" y="0"/>
                        <a:ext cx="229235" cy="3829050"/>
                      </a:xfrm>
                      <a:prstGeom prst="rect">
                        <a:avLst/>
                      </a:prstGeom>
                      <a:no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41B88F" id="Rechteck 3" o:spid="_x0000_s1026" style="position:absolute;margin-left:-28.25pt;margin-top:-25.85pt;width:18.05pt;height:30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" filled="f" stroked="f">
              <v:shadow on="t" color="black" opacity="22937f" origin=",.5" offset="0,.63889mm"/>
              <w10:wrap type="topAndBottom"/>
            </v:rect>
          </w:pict>
        </mc:Fallback>
      </mc:AlternateContent>
    </w:r>
    <w:r w:rsidR="006569B1">
      <w:rPr>
        <w:noProof/>
        <w:lang w:eastAsia="de-DE"/>
      </w:rPr>
      <w:drawing>
        <wp:anchor distT="0" distB="0" distL="114300" distR="114300" simplePos="0" relativeHeight="251664384" behindDoc="1" locked="1" layoutInCell="1" allowOverlap="1" wp14:anchorId="7231AF01" wp14:editId="7713B12C">
          <wp:simplePos x="0" y="0"/>
          <wp:positionH relativeFrom="column">
            <wp:posOffset>-828040</wp:posOffset>
          </wp:positionH>
          <wp:positionV relativeFrom="page">
            <wp:align>top</wp:align>
          </wp:positionV>
          <wp:extent cx="7558405" cy="10683240"/>
          <wp:effectExtent l="0" t="0" r="0" b="0"/>
          <wp:wrapNone/>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nanzdirektor_RGB300_ganzseitig.png"/>
                  <pic:cNvPicPr/>
                </pic:nvPicPr>
                <pic:blipFill>
                  <a:blip r:embed="rId1"/>
                  <a:stretch>
                    <a:fillRect/>
                  </a:stretch>
                </pic:blipFill>
                <pic:spPr>
                  <a:xfrm>
                    <a:off x="0" y="0"/>
                    <a:ext cx="7558409" cy="1068339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B53352"/>
    <w:multiLevelType w:val="hybridMultilevel"/>
    <w:tmpl w:val="F5DCAEFE"/>
    <w:lvl w:ilvl="0" w:tplc="2B82A574">
      <w:start w:val="1"/>
      <w:numFmt w:val="decimal"/>
      <w:lvlText w:val="%1."/>
      <w:lvlJc w:val="left"/>
      <w:pPr>
        <w:ind w:left="720" w:hanging="360"/>
      </w:pPr>
      <w:rPr>
        <w:rFonts w:ascii="Demos Next Pro" w:eastAsiaTheme="minorEastAsia" w:hAnsi="Demos Next Pro" w:cstheme="minorBidi"/>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51A2CB4"/>
    <w:multiLevelType w:val="hybridMultilevel"/>
    <w:tmpl w:val="644C33D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rawingGridHorizontalSpacing w:val="120"/>
  <w:drawingGridVerticalSpacing w:val="163"/>
  <w:displayHorizontalDrawingGridEvery w:val="0"/>
  <w:displayVerticalDrawingGridEvery w:val="0"/>
  <w:noPunctuationKerning/>
  <w:characterSpacingControl w:val="doNotCompress"/>
  <w:doNotValidateAgainstSchema/>
  <w:doNotDemarcateInvalidXml/>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E3D"/>
    <w:rsid w:val="00053E6D"/>
    <w:rsid w:val="0005550A"/>
    <w:rsid w:val="000908F6"/>
    <w:rsid w:val="000C0F25"/>
    <w:rsid w:val="000D1C58"/>
    <w:rsid w:val="000E4BC0"/>
    <w:rsid w:val="0011225B"/>
    <w:rsid w:val="0011370B"/>
    <w:rsid w:val="0012307C"/>
    <w:rsid w:val="001B4EBB"/>
    <w:rsid w:val="001E7BC7"/>
    <w:rsid w:val="001F6DC0"/>
    <w:rsid w:val="00200854"/>
    <w:rsid w:val="00200973"/>
    <w:rsid w:val="00237BA1"/>
    <w:rsid w:val="00246F72"/>
    <w:rsid w:val="002A1FC5"/>
    <w:rsid w:val="002C180E"/>
    <w:rsid w:val="002E1D52"/>
    <w:rsid w:val="003207C3"/>
    <w:rsid w:val="0032576E"/>
    <w:rsid w:val="003319D9"/>
    <w:rsid w:val="003333BD"/>
    <w:rsid w:val="00347DD3"/>
    <w:rsid w:val="003518A6"/>
    <w:rsid w:val="003543D2"/>
    <w:rsid w:val="00370A30"/>
    <w:rsid w:val="00370EA0"/>
    <w:rsid w:val="003711FE"/>
    <w:rsid w:val="00375E83"/>
    <w:rsid w:val="003D0508"/>
    <w:rsid w:val="003D49F6"/>
    <w:rsid w:val="00401752"/>
    <w:rsid w:val="00404BF5"/>
    <w:rsid w:val="004158E6"/>
    <w:rsid w:val="00477755"/>
    <w:rsid w:val="004C19E9"/>
    <w:rsid w:val="004F2E3D"/>
    <w:rsid w:val="00505171"/>
    <w:rsid w:val="0052490B"/>
    <w:rsid w:val="00524C7B"/>
    <w:rsid w:val="00525A47"/>
    <w:rsid w:val="00526E5F"/>
    <w:rsid w:val="00531006"/>
    <w:rsid w:val="005B6026"/>
    <w:rsid w:val="005C1193"/>
    <w:rsid w:val="005C2246"/>
    <w:rsid w:val="005D4042"/>
    <w:rsid w:val="006045E9"/>
    <w:rsid w:val="006569B1"/>
    <w:rsid w:val="00661C14"/>
    <w:rsid w:val="0066262E"/>
    <w:rsid w:val="006A0877"/>
    <w:rsid w:val="006A6C31"/>
    <w:rsid w:val="006B4570"/>
    <w:rsid w:val="006D65FB"/>
    <w:rsid w:val="00705866"/>
    <w:rsid w:val="00725CAB"/>
    <w:rsid w:val="007473F9"/>
    <w:rsid w:val="007554A7"/>
    <w:rsid w:val="00764D1C"/>
    <w:rsid w:val="00797D4E"/>
    <w:rsid w:val="00797E4E"/>
    <w:rsid w:val="007A1191"/>
    <w:rsid w:val="007A3424"/>
    <w:rsid w:val="007B6231"/>
    <w:rsid w:val="007C2C96"/>
    <w:rsid w:val="007D1B2C"/>
    <w:rsid w:val="007E0207"/>
    <w:rsid w:val="008061AF"/>
    <w:rsid w:val="008379B3"/>
    <w:rsid w:val="0084455D"/>
    <w:rsid w:val="008D60E2"/>
    <w:rsid w:val="0090137E"/>
    <w:rsid w:val="00961872"/>
    <w:rsid w:val="00981134"/>
    <w:rsid w:val="009A7292"/>
    <w:rsid w:val="009B09BE"/>
    <w:rsid w:val="009D1FEA"/>
    <w:rsid w:val="00A445A2"/>
    <w:rsid w:val="00A50301"/>
    <w:rsid w:val="00A67FD7"/>
    <w:rsid w:val="00AA1A08"/>
    <w:rsid w:val="00AB1D40"/>
    <w:rsid w:val="00AB4087"/>
    <w:rsid w:val="00AE47FB"/>
    <w:rsid w:val="00B65F64"/>
    <w:rsid w:val="00B8050A"/>
    <w:rsid w:val="00B8361E"/>
    <w:rsid w:val="00B94A48"/>
    <w:rsid w:val="00BF2A86"/>
    <w:rsid w:val="00C452A9"/>
    <w:rsid w:val="00C65544"/>
    <w:rsid w:val="00CA236E"/>
    <w:rsid w:val="00CE2CA5"/>
    <w:rsid w:val="00D34DAB"/>
    <w:rsid w:val="00D5068A"/>
    <w:rsid w:val="00D575DE"/>
    <w:rsid w:val="00D85D47"/>
    <w:rsid w:val="00DC5DDC"/>
    <w:rsid w:val="00DE4D27"/>
    <w:rsid w:val="00DE664D"/>
    <w:rsid w:val="00E06C5C"/>
    <w:rsid w:val="00E346E0"/>
    <w:rsid w:val="00E375A9"/>
    <w:rsid w:val="00E62D60"/>
    <w:rsid w:val="00E658C8"/>
    <w:rsid w:val="00E9688D"/>
    <w:rsid w:val="00EA61BA"/>
    <w:rsid w:val="00EB3D6F"/>
    <w:rsid w:val="00F011D2"/>
    <w:rsid w:val="00F1156D"/>
    <w:rsid w:val="00F13C86"/>
    <w:rsid w:val="00F27525"/>
    <w:rsid w:val="00F5009A"/>
    <w:rsid w:val="00F709C8"/>
    <w:rsid w:val="00FA3CD5"/>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oNotEmbedSmartTags/>
  <w:decimalSymbol w:val=","/>
  <w:listSeparator w:val=";"/>
  <w14:docId w14:val="2257DFFB"/>
  <w15:docId w15:val="{B6D8EF8C-E9CC-46F5-9873-8F52944E7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de-DE" w:eastAsia="ja-JP"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47DD3"/>
    <w:pPr>
      <w:spacing w:after="0" w:line="280" w:lineRule="atLeast"/>
    </w:pPr>
    <w:rPr>
      <w:rFonts w:ascii="Demos Next Pro" w:hAnsi="Demos Next Pro"/>
      <w:color w:val="424242"/>
      <w:spacing w:val="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semiHidden/>
  </w:style>
  <w:style w:type="paragraph" w:styleId="Kopfzeile">
    <w:name w:val="header"/>
    <w:basedOn w:val="Standard"/>
    <w:link w:val="KopfzeileZchn"/>
    <w:uiPriority w:val="99"/>
    <w:unhideWhenUsed/>
    <w:rsid w:val="00AA1A08"/>
    <w:pPr>
      <w:tabs>
        <w:tab w:val="center" w:pos="4536"/>
        <w:tab w:val="right" w:pos="9072"/>
      </w:tabs>
    </w:pPr>
  </w:style>
  <w:style w:type="character" w:customStyle="1" w:styleId="KopfzeileZchn">
    <w:name w:val="Kopfzeile Zchn"/>
    <w:basedOn w:val="Absatz-Standardschriftart"/>
    <w:link w:val="Kopfzeile"/>
    <w:uiPriority w:val="99"/>
    <w:rsid w:val="00AA1A08"/>
    <w:rPr>
      <w:sz w:val="24"/>
      <w:szCs w:val="24"/>
    </w:rPr>
  </w:style>
  <w:style w:type="paragraph" w:styleId="Fuzeile">
    <w:name w:val="footer"/>
    <w:basedOn w:val="Standard"/>
    <w:link w:val="FuzeileZchn"/>
    <w:uiPriority w:val="99"/>
    <w:unhideWhenUsed/>
    <w:rsid w:val="00AA1A08"/>
    <w:pPr>
      <w:tabs>
        <w:tab w:val="center" w:pos="4536"/>
        <w:tab w:val="right" w:pos="9072"/>
      </w:tabs>
    </w:pPr>
  </w:style>
  <w:style w:type="character" w:customStyle="1" w:styleId="FuzeileZchn">
    <w:name w:val="Fußzeile Zchn"/>
    <w:basedOn w:val="Absatz-Standardschriftart"/>
    <w:link w:val="Fuzeile"/>
    <w:uiPriority w:val="99"/>
    <w:rsid w:val="00AA1A08"/>
    <w:rPr>
      <w:sz w:val="24"/>
      <w:szCs w:val="24"/>
    </w:rPr>
  </w:style>
  <w:style w:type="paragraph" w:styleId="Sprechblasentext">
    <w:name w:val="Balloon Text"/>
    <w:basedOn w:val="Standard"/>
    <w:link w:val="SprechblasentextZchn"/>
    <w:uiPriority w:val="99"/>
    <w:semiHidden/>
    <w:unhideWhenUsed/>
    <w:rsid w:val="00AA1A08"/>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AA1A08"/>
    <w:rPr>
      <w:rFonts w:ascii="Lucida Grande" w:hAnsi="Lucida Grande" w:cs="Lucida Grande"/>
      <w:sz w:val="18"/>
      <w:szCs w:val="18"/>
    </w:rPr>
  </w:style>
  <w:style w:type="paragraph" w:customStyle="1" w:styleId="Briefdatum">
    <w:name w:val="Briefdatum"/>
    <w:basedOn w:val="Standard"/>
    <w:qFormat/>
    <w:rsid w:val="00347DD3"/>
    <w:pPr>
      <w:jc w:val="right"/>
    </w:pPr>
    <w:rPr>
      <w:color w:val="595959" w:themeColor="text1" w:themeTint="A6"/>
      <w:szCs w:val="20"/>
    </w:rPr>
  </w:style>
  <w:style w:type="paragraph" w:customStyle="1" w:styleId="Betreffzeile">
    <w:name w:val="Betreffzeile"/>
    <w:basedOn w:val="Standard"/>
    <w:qFormat/>
    <w:rsid w:val="00347DD3"/>
    <w:pPr>
      <w:outlineLvl w:val="0"/>
    </w:pPr>
    <w:rPr>
      <w:b/>
      <w:bCs/>
      <w:color w:val="595959" w:themeColor="text1" w:themeTint="A6"/>
      <w:szCs w:val="20"/>
    </w:rPr>
  </w:style>
  <w:style w:type="paragraph" w:customStyle="1" w:styleId="Brieftext">
    <w:name w:val="Brieftext"/>
    <w:basedOn w:val="Standard"/>
    <w:qFormat/>
    <w:rsid w:val="0032576E"/>
    <w:rPr>
      <w:sz w:val="19"/>
    </w:rPr>
  </w:style>
  <w:style w:type="paragraph" w:customStyle="1" w:styleId="Funktion">
    <w:name w:val="Funktion"/>
    <w:basedOn w:val="Standard"/>
    <w:qFormat/>
    <w:rsid w:val="00347DD3"/>
    <w:rPr>
      <w:i/>
      <w:color w:val="595959" w:themeColor="text1" w:themeTint="A6"/>
      <w:szCs w:val="20"/>
    </w:rPr>
  </w:style>
  <w:style w:type="paragraph" w:customStyle="1" w:styleId="Anschrift">
    <w:name w:val="Anschrift"/>
    <w:basedOn w:val="Standard"/>
    <w:qFormat/>
    <w:rsid w:val="0032576E"/>
    <w:rPr>
      <w:color w:val="595959" w:themeColor="text1" w:themeTint="A6"/>
      <w:sz w:val="19"/>
      <w:szCs w:val="20"/>
    </w:rPr>
  </w:style>
  <w:style w:type="paragraph" w:customStyle="1" w:styleId="Default">
    <w:name w:val="Default"/>
    <w:rsid w:val="00370EA0"/>
    <w:pPr>
      <w:autoSpaceDE w:val="0"/>
      <w:autoSpaceDN w:val="0"/>
      <w:adjustRightInd w:val="0"/>
      <w:spacing w:after="0"/>
    </w:pPr>
    <w:rPr>
      <w:rFonts w:ascii="Calibri" w:hAnsi="Calibri" w:cs="Calibri"/>
      <w:color w:val="000000"/>
      <w:sz w:val="24"/>
      <w:szCs w:val="24"/>
    </w:rPr>
  </w:style>
  <w:style w:type="paragraph" w:styleId="Listenabsatz">
    <w:name w:val="List Paragraph"/>
    <w:basedOn w:val="Standard"/>
    <w:uiPriority w:val="34"/>
    <w:rsid w:val="00370E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412704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r\gv\PR&#196;VENTION\Aktenplan\045_5_03%20Managementprozesse\03_08%20Entwicklung%20von%20Materialien%20und%20Projekten\08_02%20Jugend(verbands)arbeit\02%20Anschreiben%20Ehrenamtliche.dotx"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CF9BBA3BD6E5444A70B84F0DB11DACF" ma:contentTypeVersion="1" ma:contentTypeDescription="Ein neues Dokument erstellen." ma:contentTypeScope="" ma:versionID="6ff9f08aac70ce9dab60283bd6a2f230">
  <xsd:schema xmlns:xsd="http://www.w3.org/2001/XMLSchema" xmlns:xs="http://www.w3.org/2001/XMLSchema" xmlns:p="http://schemas.microsoft.com/office/2006/metadata/properties" xmlns:ns2="e94d30c0-3e14-4762-9665-b3049fd943f7" targetNamespace="http://schemas.microsoft.com/office/2006/metadata/properties" ma:root="true" ma:fieldsID="b7967f774c89afc5aa59d48d9954bb8a" ns2:_="">
    <xsd:import namespace="e94d30c0-3e14-4762-9665-b3049fd943f7"/>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4d30c0-3e14-4762-9665-b3049fd943f7"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A588750-31ED-43DD-ACB5-0F991B56D14A}"/>
</file>

<file path=customXml/itemProps2.xml><?xml version="1.0" encoding="utf-8"?>
<ds:datastoreItem xmlns:ds="http://schemas.openxmlformats.org/officeDocument/2006/customXml" ds:itemID="{278D0EA2-860B-4E16-8A69-330A349BC515}"/>
</file>

<file path=customXml/itemProps3.xml><?xml version="1.0" encoding="utf-8"?>
<ds:datastoreItem xmlns:ds="http://schemas.openxmlformats.org/officeDocument/2006/customXml" ds:itemID="{8D9A13D0-185F-47FE-A8F3-CA46E8626BEB}"/>
</file>

<file path=docProps/app.xml><?xml version="1.0" encoding="utf-8"?>
<Properties xmlns="http://schemas.openxmlformats.org/officeDocument/2006/extended-properties" xmlns:vt="http://schemas.openxmlformats.org/officeDocument/2006/docPropsVTypes">
  <Template>02 Anschreiben Ehrenamtliche</Template>
  <TotalTime>0</TotalTime>
  <Pages>2</Pages>
  <Words>368</Words>
  <Characters>2321</Characters>
  <Application>Microsoft Office Word</Application>
  <DocSecurity>0</DocSecurity>
  <Lines>19</Lines>
  <Paragraphs>5</Paragraphs>
  <ScaleCrop>false</ScaleCrop>
  <HeadingPairs>
    <vt:vector size="4" baseType="variant">
      <vt:variant>
        <vt:lpstr>Titel</vt:lpstr>
      </vt:variant>
      <vt:variant>
        <vt:i4>1</vt:i4>
      </vt:variant>
      <vt:variant>
        <vt:lpstr>Headings</vt:lpstr>
      </vt:variant>
      <vt:variant>
        <vt:i4>1</vt:i4>
      </vt:variant>
    </vt:vector>
  </HeadingPairs>
  <TitlesOfParts>
    <vt:vector size="2" baseType="lpstr">
      <vt:lpstr/>
      <vt:lpstr>Hier steht die Betreffzeile</vt:lpstr>
    </vt:vector>
  </TitlesOfParts>
  <Company>Pittner-Design</Company>
  <LinksUpToDate>false</LinksUpToDate>
  <CharactersWithSpaces>2684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Sturm, Bettina</dc:creator>
  <cp:keywords/>
  <dc:description/>
  <cp:lastModifiedBy>Sturm, Bettina</cp:lastModifiedBy>
  <cp:revision>11</cp:revision>
  <cp:lastPrinted>2023-05-12T10:32:00Z</cp:lastPrinted>
  <dcterms:created xsi:type="dcterms:W3CDTF">2023-05-10T17:41:00Z</dcterms:created>
  <dcterms:modified xsi:type="dcterms:W3CDTF">2023-05-12T10:32:00Z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0x010100ACF9BBA3BD6E5444A70B84F0DB11DACF</vt:lpwstr>
  </property>
</Properties>
</file>